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10990" w14:textId="74023C9A" w:rsidR="003A4106" w:rsidRDefault="00057834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233BC46" wp14:editId="24E80486">
            <wp:simplePos x="0" y="0"/>
            <wp:positionH relativeFrom="column">
              <wp:posOffset>2468880</wp:posOffset>
            </wp:positionH>
            <wp:positionV relativeFrom="paragraph">
              <wp:posOffset>50800</wp:posOffset>
            </wp:positionV>
            <wp:extent cx="755650" cy="994410"/>
            <wp:effectExtent l="0" t="0" r="0" b="0"/>
            <wp:wrapSquare wrapText="bothSides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89209" w14:textId="77777777" w:rsidR="003A4106" w:rsidRDefault="003A4106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</w:p>
    <w:p w14:paraId="32572A01" w14:textId="77777777" w:rsidR="003A4106" w:rsidRDefault="003A4106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</w:p>
    <w:p w14:paraId="54F32DD2" w14:textId="77777777" w:rsidR="003A4106" w:rsidRDefault="003A4106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</w:p>
    <w:p w14:paraId="1031B9BE" w14:textId="77777777" w:rsidR="003A4106" w:rsidRDefault="003A4106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</w:p>
    <w:p w14:paraId="5EAF6971" w14:textId="77777777" w:rsidR="00C969C3" w:rsidRPr="00C969C3" w:rsidRDefault="00C969C3" w:rsidP="00173E61">
      <w:pPr>
        <w:shd w:val="clear" w:color="auto" w:fill="FFFFFF"/>
        <w:jc w:val="center"/>
        <w:outlineLvl w:val="0"/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</w:pPr>
      <w:r w:rsidRPr="00C969C3"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  <w:t xml:space="preserve">Obrazac za sudjelovanje </w:t>
      </w:r>
      <w:r w:rsidR="00173E61"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  <w:t>u izradi</w:t>
      </w:r>
      <w:r w:rsidRPr="00C969C3"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  <w:t xml:space="preserve"> </w:t>
      </w:r>
      <w:r w:rsidR="001C28D1"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  <w:t xml:space="preserve">proračuna Općine </w:t>
      </w:r>
      <w:r w:rsidR="00A83DDE">
        <w:rPr>
          <w:rFonts w:eastAsia="Times New Roman" w:cs="Arial"/>
          <w:b/>
          <w:spacing w:val="-15"/>
          <w:kern w:val="36"/>
          <w:sz w:val="28"/>
          <w:szCs w:val="28"/>
          <w:lang w:eastAsia="hr-HR"/>
        </w:rPr>
        <w:t>Dekanovec</w:t>
      </w:r>
    </w:p>
    <w:p w14:paraId="0A6CEF78" w14:textId="77777777" w:rsidR="003F3107" w:rsidRDefault="003F3107" w:rsidP="00516D33">
      <w:pPr>
        <w:shd w:val="clear" w:color="auto" w:fill="FFFFFF"/>
        <w:spacing w:before="120" w:after="120"/>
        <w:outlineLvl w:val="0"/>
        <w:rPr>
          <w:rFonts w:eastAsia="Times New Roman" w:cs="Arial"/>
          <w:spacing w:val="-15"/>
          <w:kern w:val="36"/>
          <w:sz w:val="24"/>
          <w:szCs w:val="24"/>
          <w:lang w:eastAsia="hr-HR"/>
        </w:rPr>
      </w:pPr>
    </w:p>
    <w:p w14:paraId="102B72CA" w14:textId="77777777" w:rsidR="003F3107" w:rsidRDefault="00225DF5" w:rsidP="00FF3491">
      <w:pPr>
        <w:shd w:val="clear" w:color="auto" w:fill="FFFFFF"/>
        <w:spacing w:before="120" w:after="120"/>
        <w:jc w:val="both"/>
        <w:outlineLvl w:val="0"/>
        <w:rPr>
          <w:rFonts w:eastAsia="Times New Roman" w:cs="Arial"/>
          <w:spacing w:val="-15"/>
          <w:kern w:val="36"/>
          <w:sz w:val="24"/>
          <w:szCs w:val="24"/>
          <w:lang w:eastAsia="hr-HR"/>
        </w:rPr>
      </w:pP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>Proračun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 za razdoblje 20</w:t>
      </w:r>
      <w:r w:rsidR="003A36DA">
        <w:rPr>
          <w:rFonts w:eastAsia="Times New Roman" w:cs="Arial"/>
          <w:spacing w:val="-15"/>
          <w:kern w:val="36"/>
          <w:sz w:val="24"/>
          <w:szCs w:val="24"/>
          <w:lang w:eastAsia="hr-HR"/>
        </w:rPr>
        <w:t>2</w:t>
      </w:r>
      <w:r w:rsidR="00A2242B">
        <w:rPr>
          <w:rFonts w:eastAsia="Times New Roman" w:cs="Arial"/>
          <w:spacing w:val="-15"/>
          <w:kern w:val="36"/>
          <w:sz w:val="24"/>
          <w:szCs w:val="24"/>
          <w:lang w:eastAsia="hr-HR"/>
        </w:rPr>
        <w:t>5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. - 202</w:t>
      </w:r>
      <w:r w:rsidR="00A2242B">
        <w:rPr>
          <w:rFonts w:eastAsia="Times New Roman" w:cs="Arial"/>
          <w:spacing w:val="-15"/>
          <w:kern w:val="36"/>
          <w:sz w:val="24"/>
          <w:szCs w:val="24"/>
          <w:lang w:eastAsia="hr-HR"/>
        </w:rPr>
        <w:t>7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. izrađuje se na temelju </w:t>
      </w: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>proračuna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 za </w:t>
      </w: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razdoblje 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20</w:t>
      </w:r>
      <w:r w:rsidR="003A36DA">
        <w:rPr>
          <w:rFonts w:eastAsia="Times New Roman" w:cs="Arial"/>
          <w:spacing w:val="-15"/>
          <w:kern w:val="36"/>
          <w:sz w:val="24"/>
          <w:szCs w:val="24"/>
          <w:lang w:eastAsia="hr-HR"/>
        </w:rPr>
        <w:t>2</w:t>
      </w:r>
      <w:r w:rsidR="00A2242B">
        <w:rPr>
          <w:rFonts w:eastAsia="Times New Roman" w:cs="Arial"/>
          <w:spacing w:val="-15"/>
          <w:kern w:val="36"/>
          <w:sz w:val="24"/>
          <w:szCs w:val="24"/>
          <w:lang w:eastAsia="hr-HR"/>
        </w:rPr>
        <w:t>4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. -</w:t>
      </w: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202</w:t>
      </w:r>
      <w:r w:rsidR="00A2242B">
        <w:rPr>
          <w:rFonts w:eastAsia="Times New Roman" w:cs="Arial"/>
          <w:spacing w:val="-15"/>
          <w:kern w:val="36"/>
          <w:sz w:val="24"/>
          <w:szCs w:val="24"/>
          <w:lang w:eastAsia="hr-HR"/>
        </w:rPr>
        <w:t>6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. koj</w:t>
      </w:r>
      <w:r w:rsidR="00FF3491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eg 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>je usvoji</w:t>
      </w: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>l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o </w:t>
      </w:r>
      <w:r>
        <w:rPr>
          <w:rFonts w:eastAsia="Times New Roman" w:cs="Arial"/>
          <w:spacing w:val="-15"/>
          <w:kern w:val="36"/>
          <w:sz w:val="24"/>
          <w:szCs w:val="24"/>
          <w:lang w:eastAsia="hr-HR"/>
        </w:rPr>
        <w:t>predstavničko</w:t>
      </w:r>
      <w:r w:rsidR="003F3107">
        <w:rPr>
          <w:rFonts w:eastAsia="Times New Roman" w:cs="Arial"/>
          <w:spacing w:val="-15"/>
          <w:kern w:val="36"/>
          <w:sz w:val="24"/>
          <w:szCs w:val="24"/>
          <w:lang w:eastAsia="hr-HR"/>
        </w:rPr>
        <w:t xml:space="preserve"> tijelo.</w:t>
      </w:r>
    </w:p>
    <w:p w14:paraId="6DDF5897" w14:textId="77777777" w:rsidR="00FF3491" w:rsidRPr="00FF3491" w:rsidRDefault="00FF3491" w:rsidP="00FF3491">
      <w:pPr>
        <w:shd w:val="clear" w:color="auto" w:fill="FFFFFF"/>
        <w:spacing w:before="120" w:after="120"/>
        <w:jc w:val="both"/>
        <w:outlineLvl w:val="0"/>
        <w:rPr>
          <w:rFonts w:eastAsia="Times New Roman" w:cs="Arial"/>
          <w:spacing w:val="-15"/>
          <w:kern w:val="36"/>
          <w:sz w:val="24"/>
          <w:szCs w:val="24"/>
          <w:lang w:eastAsia="hr-HR"/>
        </w:rPr>
      </w:pPr>
    </w:p>
    <w:p w14:paraId="2C569550" w14:textId="77777777" w:rsid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 w:rsidRPr="00C969C3">
        <w:rPr>
          <w:rFonts w:eastAsia="Times New Roman" w:cs="Arial"/>
          <w:b/>
          <w:bCs/>
          <w:sz w:val="24"/>
          <w:szCs w:val="24"/>
          <w:lang w:eastAsia="hr-HR"/>
        </w:rPr>
        <w:t>Ime i prezime</w:t>
      </w:r>
      <w:r>
        <w:rPr>
          <w:rFonts w:eastAsia="Times New Roman" w:cs="Arial"/>
          <w:b/>
          <w:bCs/>
          <w:sz w:val="24"/>
          <w:szCs w:val="24"/>
          <w:lang w:eastAsia="hr-HR"/>
        </w:rPr>
        <w:t>*</w:t>
      </w:r>
      <w:r w:rsidRPr="00C969C3">
        <w:rPr>
          <w:rFonts w:eastAsia="Times New Roman" w:cs="Arial"/>
          <w:b/>
          <w:bCs/>
          <w:sz w:val="24"/>
          <w:szCs w:val="24"/>
          <w:lang w:eastAsia="hr-HR"/>
        </w:rPr>
        <w:t>:</w:t>
      </w: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 </w:t>
      </w:r>
    </w:p>
    <w:p w14:paraId="10AAECAA" w14:textId="77777777" w:rsid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0845FDFE" w14:textId="77777777" w:rsidR="00C969C3" w:rsidRP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 w:rsidRPr="00C969C3">
        <w:rPr>
          <w:rFonts w:eastAsia="Times New Roman" w:cs="Arial"/>
          <w:b/>
          <w:bCs/>
          <w:sz w:val="24"/>
          <w:szCs w:val="24"/>
          <w:lang w:eastAsia="hr-HR"/>
        </w:rPr>
        <w:t>E-mail</w:t>
      </w:r>
      <w:r>
        <w:rPr>
          <w:rFonts w:eastAsia="Times New Roman" w:cs="Arial"/>
          <w:b/>
          <w:bCs/>
          <w:sz w:val="24"/>
          <w:szCs w:val="24"/>
          <w:lang w:eastAsia="hr-HR"/>
        </w:rPr>
        <w:t>*</w:t>
      </w:r>
      <w:r w:rsidRPr="00C969C3">
        <w:rPr>
          <w:rFonts w:eastAsia="Times New Roman" w:cs="Arial"/>
          <w:b/>
          <w:bCs/>
          <w:sz w:val="24"/>
          <w:szCs w:val="24"/>
          <w:lang w:eastAsia="hr-HR"/>
        </w:rPr>
        <w:t>:</w:t>
      </w: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    ___________________________________________________________________________</w:t>
      </w:r>
    </w:p>
    <w:p w14:paraId="002DB0A6" w14:textId="77777777" w:rsid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73DE8CB2" w14:textId="77777777" w:rsidR="00C969C3" w:rsidRDefault="00C969C3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  <w:r w:rsidRPr="00C969C3">
        <w:rPr>
          <w:rFonts w:eastAsia="Times New Roman" w:cs="Arial"/>
          <w:b/>
          <w:bCs/>
          <w:sz w:val="24"/>
          <w:szCs w:val="24"/>
          <w:lang w:eastAsia="hr-HR"/>
        </w:rPr>
        <w:t xml:space="preserve">Predlažem </w:t>
      </w:r>
      <w:r w:rsidR="00FF3491">
        <w:rPr>
          <w:rFonts w:eastAsia="Times New Roman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14:paraId="3BC871F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13C7F45C" w14:textId="77777777" w:rsidR="00C969C3" w:rsidRPr="00C969C3" w:rsidRDefault="00516D3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________</w:t>
      </w:r>
      <w:r w:rsidR="00C969C3">
        <w:rPr>
          <w:rFonts w:eastAsia="Times New Roman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>
        <w:rPr>
          <w:rFonts w:eastAsia="Times New Roman" w:cs="Arial"/>
          <w:b/>
          <w:bCs/>
          <w:sz w:val="24"/>
          <w:szCs w:val="24"/>
          <w:lang w:eastAsia="hr-HR"/>
        </w:rPr>
        <w:t>___</w:t>
      </w:r>
    </w:p>
    <w:p w14:paraId="78F61DAC" w14:textId="77777777" w:rsid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14DD4ECA" w14:textId="77777777" w:rsidR="00C969C3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Predlažem da se u </w:t>
      </w:r>
      <w:r w:rsidR="00225DF5">
        <w:rPr>
          <w:rFonts w:eastAsia="Times New Roman" w:cs="Arial"/>
          <w:b/>
          <w:bCs/>
          <w:sz w:val="24"/>
          <w:szCs w:val="24"/>
          <w:lang w:eastAsia="hr-HR"/>
        </w:rPr>
        <w:t>proračun</w:t>
      </w: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 za naredno trogodišnje razdoblje uključe sljedeće aktivnosti/projekti sa sljedećim iznosima</w:t>
      </w:r>
      <w:r w:rsidR="00C969C3" w:rsidRPr="00C969C3">
        <w:rPr>
          <w:rFonts w:eastAsia="Times New Roman" w:cs="Arial"/>
          <w:b/>
          <w:bCs/>
          <w:sz w:val="24"/>
          <w:szCs w:val="24"/>
          <w:lang w:eastAsia="hr-HR"/>
        </w:rPr>
        <w:t>:</w:t>
      </w:r>
    </w:p>
    <w:p w14:paraId="0924663D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5472F73E" w14:textId="77777777" w:rsidR="00C969C3" w:rsidRDefault="00C969C3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5983F17E" w14:textId="77777777" w:rsidR="00FF3491" w:rsidRDefault="00FF3491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35D46529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Predlažem da se iz </w:t>
      </w:r>
      <w:r w:rsidR="00225DF5">
        <w:rPr>
          <w:rFonts w:eastAsia="Times New Roman" w:cs="Arial"/>
          <w:b/>
          <w:bCs/>
          <w:sz w:val="24"/>
          <w:szCs w:val="24"/>
          <w:lang w:eastAsia="hr-HR"/>
        </w:rPr>
        <w:t>proračuna</w:t>
      </w:r>
      <w:r>
        <w:rPr>
          <w:rFonts w:eastAsia="Times New Roman" w:cs="Arial"/>
          <w:b/>
          <w:bCs/>
          <w:sz w:val="24"/>
          <w:szCs w:val="24"/>
          <w:lang w:eastAsia="hr-HR"/>
        </w:rPr>
        <w:t xml:space="preserve"> za naredno trogodišnje razdoblje isključe sljedeće aktivnosti/projekti:</w:t>
      </w:r>
    </w:p>
    <w:p w14:paraId="3039AF6F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300C117D" w14:textId="77777777" w:rsidR="00FF3491" w:rsidRDefault="00FF3491" w:rsidP="00FF3491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5A07ABEB" w14:textId="77777777" w:rsidR="00FF3491" w:rsidRPr="00C969C3" w:rsidRDefault="00FF3491" w:rsidP="00516D33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735B4975" w14:textId="77777777" w:rsidR="00FF3491" w:rsidRDefault="003A4106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Obrazloženje prijedloga</w:t>
      </w:r>
      <w:r w:rsidR="00FF3491">
        <w:rPr>
          <w:rFonts w:eastAsia="Times New Roman" w:cs="Arial"/>
          <w:b/>
          <w:bCs/>
          <w:sz w:val="24"/>
          <w:szCs w:val="24"/>
          <w:lang w:eastAsia="hr-HR"/>
        </w:rPr>
        <w:t>:</w:t>
      </w:r>
    </w:p>
    <w:p w14:paraId="101E0DB6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eastAsia="Times New Roman" w:cs="Arial"/>
          <w:b/>
          <w:bCs/>
          <w:sz w:val="24"/>
          <w:szCs w:val="24"/>
          <w:lang w:eastAsia="hr-HR"/>
        </w:rPr>
      </w:pPr>
    </w:p>
    <w:p w14:paraId="6C00AA80" w14:textId="77777777" w:rsidR="00FF3491" w:rsidRDefault="00FF3491" w:rsidP="00FF3491">
      <w:pPr>
        <w:shd w:val="clear" w:color="auto" w:fill="FFFFFF"/>
        <w:spacing w:before="120" w:after="120"/>
        <w:rPr>
          <w:rFonts w:eastAsia="Times New Roman" w:cs="Arial"/>
          <w:b/>
          <w:bCs/>
          <w:sz w:val="24"/>
          <w:szCs w:val="24"/>
          <w:lang w:eastAsia="hr-HR"/>
        </w:rPr>
      </w:pPr>
      <w:r>
        <w:rPr>
          <w:rFonts w:eastAsia="Times New Roman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7099D0DB" w14:textId="77777777" w:rsidR="00B748F8" w:rsidRDefault="00B748F8" w:rsidP="00516D33">
      <w:pPr>
        <w:spacing w:before="120" w:after="120"/>
        <w:rPr>
          <w:rFonts w:eastAsia="Times New Roman" w:cs="Arial"/>
          <w:sz w:val="24"/>
          <w:szCs w:val="24"/>
          <w:lang w:eastAsia="hr-HR"/>
        </w:rPr>
      </w:pPr>
    </w:p>
    <w:p w14:paraId="57EE522D" w14:textId="77777777" w:rsidR="00FF3491" w:rsidRDefault="00FF3491" w:rsidP="00516D33">
      <w:pPr>
        <w:spacing w:before="120" w:after="120"/>
        <w:rPr>
          <w:rFonts w:eastAsia="Times New Roman" w:cs="Arial"/>
          <w:sz w:val="24"/>
          <w:szCs w:val="24"/>
          <w:lang w:eastAsia="hr-HR"/>
        </w:rPr>
      </w:pPr>
    </w:p>
    <w:p w14:paraId="6CD3627C" w14:textId="77777777" w:rsidR="00225DF5" w:rsidRDefault="00225DF5" w:rsidP="00516D33">
      <w:pPr>
        <w:spacing w:before="120" w:after="120"/>
        <w:rPr>
          <w:rFonts w:eastAsia="Times New Roman" w:cs="Arial"/>
          <w:sz w:val="24"/>
          <w:szCs w:val="24"/>
          <w:lang w:eastAsia="hr-HR"/>
        </w:rPr>
      </w:pPr>
    </w:p>
    <w:p w14:paraId="04761C99" w14:textId="77777777" w:rsidR="003A4106" w:rsidRPr="00FF3491" w:rsidRDefault="003A4106" w:rsidP="00FF3491">
      <w:pPr>
        <w:shd w:val="clear" w:color="auto" w:fill="FFFFFF"/>
        <w:spacing w:before="120" w:after="120"/>
        <w:rPr>
          <w:sz w:val="20"/>
          <w:szCs w:val="20"/>
        </w:rPr>
      </w:pPr>
      <w:r>
        <w:rPr>
          <w:rFonts w:eastAsia="Times New Roman" w:cs="Arial"/>
          <w:sz w:val="20"/>
          <w:szCs w:val="20"/>
          <w:lang w:eastAsia="hr-HR"/>
        </w:rPr>
        <w:t>* prijedloge slati najkasnije do 31.10.2024. godine</w:t>
      </w:r>
    </w:p>
    <w:sectPr w:rsidR="003A4106" w:rsidRPr="00FF3491" w:rsidSect="003A410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56C"/>
    <w:rsid w:val="00057834"/>
    <w:rsid w:val="00082DA7"/>
    <w:rsid w:val="00084818"/>
    <w:rsid w:val="000B4226"/>
    <w:rsid w:val="00104713"/>
    <w:rsid w:val="00173E61"/>
    <w:rsid w:val="001C28D1"/>
    <w:rsid w:val="001F0826"/>
    <w:rsid w:val="00216089"/>
    <w:rsid w:val="00225DF5"/>
    <w:rsid w:val="002414DB"/>
    <w:rsid w:val="003009CD"/>
    <w:rsid w:val="00321C76"/>
    <w:rsid w:val="00376D81"/>
    <w:rsid w:val="003A356C"/>
    <w:rsid w:val="003A36DA"/>
    <w:rsid w:val="003A4106"/>
    <w:rsid w:val="003F3107"/>
    <w:rsid w:val="00516D33"/>
    <w:rsid w:val="006A229A"/>
    <w:rsid w:val="00821D18"/>
    <w:rsid w:val="00824EEE"/>
    <w:rsid w:val="008E58F3"/>
    <w:rsid w:val="009D3D3D"/>
    <w:rsid w:val="00A13EAF"/>
    <w:rsid w:val="00A2242B"/>
    <w:rsid w:val="00A83DDE"/>
    <w:rsid w:val="00A94206"/>
    <w:rsid w:val="00B748F8"/>
    <w:rsid w:val="00BA5D6E"/>
    <w:rsid w:val="00C969C3"/>
    <w:rsid w:val="00D85795"/>
    <w:rsid w:val="00F5715C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FAC779"/>
  <w15:docId w15:val="{FE714B0F-1AF0-41E8-8A4B-E1B58F8B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969C3"/>
    <w:pPr>
      <w:outlineLvl w:val="0"/>
    </w:pPr>
    <w:rPr>
      <w:rFonts w:ascii="Times New Roman" w:eastAsia="Times New Roman" w:hAnsi="Times New Roman"/>
      <w:color w:val="CD352F"/>
      <w:spacing w:val="-15"/>
      <w:kern w:val="36"/>
      <w:sz w:val="43"/>
      <w:szCs w:val="43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TopofFormChar">
    <w:name w:val="z-Top of Form Char"/>
    <w:link w:val="z-TopofForm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DefaultParagraphFont"/>
    <w:rsid w:val="00C969C3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BottomofFormChar">
    <w:name w:val="z-Bottom of Form Char"/>
    <w:link w:val="z-BottomofForm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ica\Desktop\obrazacaproracuna202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obrazacaproracuna2024.dot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Perica</dc:creator>
  <cp:keywords/>
  <cp:lastModifiedBy>Robert Poljak</cp:lastModifiedBy>
  <cp:revision>2</cp:revision>
  <cp:lastPrinted>2024-09-30T13:13:00Z</cp:lastPrinted>
  <dcterms:created xsi:type="dcterms:W3CDTF">2024-10-01T07:12:00Z</dcterms:created>
  <dcterms:modified xsi:type="dcterms:W3CDTF">2024-10-01T07:12:00Z</dcterms:modified>
</cp:coreProperties>
</file>